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C74DB" w14:textId="36794169" w:rsidR="00F81E3B" w:rsidRPr="006223E7" w:rsidRDefault="00F81E3B">
      <w:pPr>
        <w:rPr>
          <w:b/>
          <w:sz w:val="24"/>
          <w:u w:val="single"/>
        </w:rPr>
      </w:pPr>
      <w:r w:rsidRPr="006223E7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292D6AB5" wp14:editId="6F4E3B7F">
            <wp:simplePos x="0" y="0"/>
            <wp:positionH relativeFrom="column">
              <wp:posOffset>-279363</wp:posOffset>
            </wp:positionH>
            <wp:positionV relativeFrom="paragraph">
              <wp:posOffset>355002</wp:posOffset>
            </wp:positionV>
            <wp:extent cx="6379285" cy="32108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2-09 at 12.05.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" b="-335"/>
                    <a:stretch/>
                  </pic:blipFill>
                  <pic:spPr>
                    <a:xfrm>
                      <a:off x="0" y="0"/>
                      <a:ext cx="6379285" cy="321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3E7">
        <w:rPr>
          <w:b/>
          <w:sz w:val="24"/>
          <w:u w:val="single"/>
        </w:rPr>
        <w:t>Group 1</w:t>
      </w:r>
    </w:p>
    <w:p w14:paraId="5826B818" w14:textId="77777777" w:rsidR="00F81E3B" w:rsidRPr="00F81E3B" w:rsidRDefault="00F81E3B" w:rsidP="00F81E3B"/>
    <w:p w14:paraId="76545576" w14:textId="6A79A08D" w:rsidR="00F81E3B" w:rsidRPr="006223E7" w:rsidRDefault="00F81E3B" w:rsidP="00F81E3B">
      <w:pPr>
        <w:rPr>
          <w:b/>
          <w:sz w:val="24"/>
          <w:u w:val="single"/>
        </w:rPr>
      </w:pPr>
      <w:r w:rsidRPr="006223E7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3D68ED4F" wp14:editId="1A6F5380">
            <wp:simplePos x="0" y="0"/>
            <wp:positionH relativeFrom="column">
              <wp:posOffset>-280035</wp:posOffset>
            </wp:positionH>
            <wp:positionV relativeFrom="paragraph">
              <wp:posOffset>459105</wp:posOffset>
            </wp:positionV>
            <wp:extent cx="6368415" cy="3324225"/>
            <wp:effectExtent l="0" t="0" r="0" b="317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reenshot 2020-02-09 at 12.12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3E7">
        <w:rPr>
          <w:b/>
          <w:sz w:val="24"/>
          <w:u w:val="single"/>
        </w:rPr>
        <w:t>Group 2</w:t>
      </w:r>
    </w:p>
    <w:p w14:paraId="1885DB88" w14:textId="5B8DD036" w:rsidR="00F81E3B" w:rsidRPr="00F81E3B" w:rsidRDefault="00F81E3B" w:rsidP="00F81E3B"/>
    <w:p w14:paraId="5903FA7C" w14:textId="423D8637" w:rsidR="00F81E3B" w:rsidRPr="00F81E3B" w:rsidRDefault="00F81E3B" w:rsidP="00F81E3B"/>
    <w:p w14:paraId="7E1FC246" w14:textId="1CAE9D69" w:rsidR="00F81E3B" w:rsidRPr="00F81E3B" w:rsidRDefault="00F81E3B" w:rsidP="00F81E3B"/>
    <w:p w14:paraId="25E3797F" w14:textId="74554875" w:rsidR="00F81E3B" w:rsidRPr="00F81E3B" w:rsidRDefault="00F81E3B" w:rsidP="00F81E3B"/>
    <w:p w14:paraId="236D5C6C" w14:textId="583BCE34" w:rsidR="00F81E3B" w:rsidRPr="00F81E3B" w:rsidRDefault="00F81E3B" w:rsidP="00F81E3B"/>
    <w:p w14:paraId="75CA9E7D" w14:textId="75EDF55E" w:rsidR="00F81E3B" w:rsidRPr="006223E7" w:rsidRDefault="00F81E3B" w:rsidP="00F81E3B">
      <w:pPr>
        <w:rPr>
          <w:b/>
          <w:sz w:val="24"/>
          <w:u w:val="single"/>
        </w:rPr>
      </w:pPr>
      <w:r w:rsidRPr="006223E7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48FF26A6" wp14:editId="0F8124ED">
            <wp:simplePos x="0" y="0"/>
            <wp:positionH relativeFrom="column">
              <wp:posOffset>-342265</wp:posOffset>
            </wp:positionH>
            <wp:positionV relativeFrom="paragraph">
              <wp:posOffset>244475</wp:posOffset>
            </wp:positionV>
            <wp:extent cx="6508115" cy="2952750"/>
            <wp:effectExtent l="0" t="0" r="0" b="635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shot 2020-02-09 at 12.14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3E7">
        <w:rPr>
          <w:b/>
          <w:sz w:val="24"/>
          <w:u w:val="single"/>
        </w:rPr>
        <w:t>Group 3</w:t>
      </w:r>
    </w:p>
    <w:p w14:paraId="29AD81DD" w14:textId="77777777" w:rsidR="00E05EB2" w:rsidRDefault="00E05EB2" w:rsidP="00F81E3B"/>
    <w:p w14:paraId="4C187CA8" w14:textId="77777777" w:rsidR="006223E7" w:rsidRDefault="006223E7" w:rsidP="00F81E3B">
      <w:bookmarkStart w:id="0" w:name="_GoBack"/>
      <w:bookmarkEnd w:id="0"/>
    </w:p>
    <w:p w14:paraId="7168E08C" w14:textId="77777777" w:rsidR="006223E7" w:rsidRDefault="006223E7" w:rsidP="00F81E3B"/>
    <w:p w14:paraId="64CF1802" w14:textId="627303E2" w:rsidR="002D42CA" w:rsidRPr="006223E7" w:rsidRDefault="00E05EB2" w:rsidP="00F81E3B">
      <w:pPr>
        <w:rPr>
          <w:b/>
          <w:sz w:val="24"/>
          <w:u w:val="single"/>
        </w:rPr>
      </w:pPr>
      <w:r w:rsidRPr="006223E7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21604A22" wp14:editId="7EDE8732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6508115" cy="3347085"/>
            <wp:effectExtent l="0" t="0" r="698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2-09 at 12.29.2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/>
                    <a:stretch/>
                  </pic:blipFill>
                  <pic:spPr bwMode="auto">
                    <a:xfrm>
                      <a:off x="0" y="0"/>
                      <a:ext cx="6508115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E7" w:rsidRPr="006223E7">
        <w:rPr>
          <w:b/>
          <w:sz w:val="24"/>
          <w:u w:val="single"/>
        </w:rPr>
        <w:t>Group 4</w:t>
      </w:r>
    </w:p>
    <w:sectPr w:rsidR="002D42CA" w:rsidRPr="006223E7" w:rsidSect="00333AA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E3B"/>
    <w:rsid w:val="002552CA"/>
    <w:rsid w:val="00333AAA"/>
    <w:rsid w:val="003A33C2"/>
    <w:rsid w:val="00453DC3"/>
    <w:rsid w:val="00500339"/>
    <w:rsid w:val="006223E7"/>
    <w:rsid w:val="0076308A"/>
    <w:rsid w:val="008142AA"/>
    <w:rsid w:val="00A017ED"/>
    <w:rsid w:val="00DA6BA1"/>
    <w:rsid w:val="00E05EB2"/>
    <w:rsid w:val="00F8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8F7BE"/>
  <w14:defaultImageDpi w14:val="32767"/>
  <w15:chartTrackingRefBased/>
  <w15:docId w15:val="{E675B271-2BC0-AA45-BFE0-6A3A5AC3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E3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1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66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9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04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5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9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8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935C2F60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Hylton</dc:creator>
  <cp:keywords/>
  <dc:description/>
  <cp:lastModifiedBy>Anna Hylton</cp:lastModifiedBy>
  <cp:revision>3</cp:revision>
  <dcterms:created xsi:type="dcterms:W3CDTF">2020-02-09T12:30:00Z</dcterms:created>
  <dcterms:modified xsi:type="dcterms:W3CDTF">2020-02-26T16:26:00Z</dcterms:modified>
</cp:coreProperties>
</file>