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1763"/>
        <w:tblW w:w="10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FF"/>
        <w:tblLook w:val="04A0" w:firstRow="1" w:lastRow="0" w:firstColumn="1" w:lastColumn="0" w:noHBand="0" w:noVBand="1"/>
      </w:tblPr>
      <w:tblGrid>
        <w:gridCol w:w="1625"/>
        <w:gridCol w:w="1603"/>
        <w:gridCol w:w="1672"/>
        <w:gridCol w:w="1777"/>
        <w:gridCol w:w="1766"/>
        <w:gridCol w:w="1644"/>
      </w:tblGrid>
      <w:tr w:rsidR="003250C4" w:rsidRPr="00EB6070" w14:paraId="2D141B3A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223965B1" w14:textId="5E32CF58" w:rsidR="003250C4" w:rsidRPr="00EB6070" w:rsidRDefault="00FF4108" w:rsidP="00153C43">
            <w:pPr>
              <w:rPr>
                <w:rFonts w:ascii="Comic Sans MS" w:hAnsi="Comic Sans MS" w:cs="Arial"/>
                <w:sz w:val="24"/>
                <w:u w:val="single"/>
              </w:rPr>
            </w:pPr>
            <w:r>
              <w:rPr>
                <w:rFonts w:ascii="Comic Sans MS" w:hAnsi="Comic Sans MS" w:cs="Arial"/>
                <w:sz w:val="24"/>
                <w:u w:val="single"/>
              </w:rPr>
              <w:t>13.01.20</w:t>
            </w:r>
          </w:p>
        </w:tc>
        <w:tc>
          <w:tcPr>
            <w:tcW w:w="1603" w:type="dxa"/>
            <w:shd w:val="clear" w:color="auto" w:fill="auto"/>
          </w:tcPr>
          <w:p w14:paraId="0EFEFF9C" w14:textId="1306A7AB" w:rsidR="003250C4" w:rsidRPr="00EB6070" w:rsidRDefault="00FF4108" w:rsidP="00153C43">
            <w:pPr>
              <w:rPr>
                <w:rFonts w:ascii="Comic Sans MS" w:hAnsi="Comic Sans MS" w:cs="Arial"/>
                <w:sz w:val="24"/>
                <w:u w:val="single"/>
              </w:rPr>
            </w:pPr>
            <w:r>
              <w:rPr>
                <w:rFonts w:ascii="Comic Sans MS" w:hAnsi="Comic Sans MS" w:cs="Arial"/>
                <w:sz w:val="24"/>
                <w:u w:val="single"/>
              </w:rPr>
              <w:t>20.01.20</w:t>
            </w:r>
          </w:p>
        </w:tc>
        <w:tc>
          <w:tcPr>
            <w:tcW w:w="1672" w:type="dxa"/>
            <w:shd w:val="clear" w:color="auto" w:fill="auto"/>
          </w:tcPr>
          <w:p w14:paraId="67A0C203" w14:textId="0D529CE6" w:rsidR="003250C4" w:rsidRPr="00EB6070" w:rsidRDefault="00FF4108" w:rsidP="00153C43">
            <w:pPr>
              <w:rPr>
                <w:rFonts w:ascii="Comic Sans MS" w:hAnsi="Comic Sans MS" w:cs="Arial"/>
                <w:sz w:val="24"/>
                <w:u w:val="single"/>
              </w:rPr>
            </w:pPr>
            <w:r>
              <w:rPr>
                <w:rFonts w:ascii="Comic Sans MS" w:hAnsi="Comic Sans MS" w:cs="Arial"/>
                <w:sz w:val="24"/>
                <w:u w:val="single"/>
              </w:rPr>
              <w:t>27.01.20</w:t>
            </w:r>
          </w:p>
        </w:tc>
        <w:tc>
          <w:tcPr>
            <w:tcW w:w="1777" w:type="dxa"/>
            <w:shd w:val="clear" w:color="auto" w:fill="auto"/>
          </w:tcPr>
          <w:p w14:paraId="1D3FCBBA" w14:textId="791948AB" w:rsidR="003250C4" w:rsidRPr="00EB6070" w:rsidRDefault="00FF4108" w:rsidP="00153C43">
            <w:pPr>
              <w:rPr>
                <w:rFonts w:ascii="Comic Sans MS" w:hAnsi="Comic Sans MS" w:cs="Arial"/>
                <w:sz w:val="24"/>
                <w:u w:val="single"/>
              </w:rPr>
            </w:pPr>
            <w:r>
              <w:rPr>
                <w:rFonts w:ascii="Comic Sans MS" w:hAnsi="Comic Sans MS" w:cs="Arial"/>
                <w:sz w:val="24"/>
                <w:u w:val="single"/>
              </w:rPr>
              <w:t>03.02.20</w:t>
            </w:r>
          </w:p>
        </w:tc>
        <w:tc>
          <w:tcPr>
            <w:tcW w:w="1766" w:type="dxa"/>
            <w:shd w:val="clear" w:color="auto" w:fill="auto"/>
          </w:tcPr>
          <w:p w14:paraId="337761DB" w14:textId="2D3A08C0" w:rsidR="003250C4" w:rsidRPr="00EB6070" w:rsidRDefault="00FF4108" w:rsidP="00153C43">
            <w:pPr>
              <w:rPr>
                <w:rFonts w:ascii="Comic Sans MS" w:hAnsi="Comic Sans MS" w:cs="Arial"/>
                <w:sz w:val="24"/>
                <w:u w:val="single"/>
              </w:rPr>
            </w:pPr>
            <w:r>
              <w:rPr>
                <w:rFonts w:ascii="Comic Sans MS" w:hAnsi="Comic Sans MS" w:cs="Arial"/>
                <w:sz w:val="24"/>
                <w:u w:val="single"/>
              </w:rPr>
              <w:t>10.02.20</w:t>
            </w:r>
          </w:p>
        </w:tc>
        <w:tc>
          <w:tcPr>
            <w:tcW w:w="1644" w:type="dxa"/>
            <w:shd w:val="clear" w:color="auto" w:fill="auto"/>
          </w:tcPr>
          <w:p w14:paraId="05F1ECBF" w14:textId="074522CD" w:rsidR="003250C4" w:rsidRPr="00EB6070" w:rsidRDefault="00FF4108" w:rsidP="00153C43">
            <w:pPr>
              <w:rPr>
                <w:rFonts w:ascii="Comic Sans MS" w:hAnsi="Comic Sans MS" w:cs="Arial"/>
                <w:sz w:val="24"/>
                <w:u w:val="single"/>
              </w:rPr>
            </w:pPr>
            <w:r>
              <w:rPr>
                <w:rFonts w:ascii="Comic Sans MS" w:hAnsi="Comic Sans MS" w:cs="Arial"/>
                <w:sz w:val="24"/>
                <w:u w:val="single"/>
              </w:rPr>
              <w:t>10.02.20</w:t>
            </w:r>
          </w:p>
        </w:tc>
      </w:tr>
      <w:tr w:rsidR="0072605F" w:rsidRPr="00EB6070" w14:paraId="7F07BB95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7765509D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door</w:t>
            </w:r>
          </w:p>
        </w:tc>
        <w:tc>
          <w:tcPr>
            <w:tcW w:w="1603" w:type="dxa"/>
            <w:shd w:val="clear" w:color="auto" w:fill="auto"/>
          </w:tcPr>
          <w:p w14:paraId="04D2A15B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child</w:t>
            </w:r>
          </w:p>
        </w:tc>
        <w:tc>
          <w:tcPr>
            <w:tcW w:w="1672" w:type="dxa"/>
            <w:shd w:val="clear" w:color="auto" w:fill="auto"/>
          </w:tcPr>
          <w:p w14:paraId="1F84DF86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gold</w:t>
            </w:r>
          </w:p>
        </w:tc>
        <w:tc>
          <w:tcPr>
            <w:tcW w:w="1777" w:type="dxa"/>
            <w:shd w:val="clear" w:color="auto" w:fill="auto"/>
          </w:tcPr>
          <w:p w14:paraId="477FEBC0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break</w:t>
            </w:r>
          </w:p>
        </w:tc>
        <w:tc>
          <w:tcPr>
            <w:tcW w:w="1766" w:type="dxa"/>
            <w:shd w:val="clear" w:color="auto" w:fill="auto"/>
          </w:tcPr>
          <w:p w14:paraId="1183F6F3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father</w:t>
            </w:r>
          </w:p>
        </w:tc>
        <w:tc>
          <w:tcPr>
            <w:tcW w:w="1644" w:type="dxa"/>
            <w:shd w:val="clear" w:color="auto" w:fill="auto"/>
          </w:tcPr>
          <w:p w14:paraId="0EA585B9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move</w:t>
            </w:r>
          </w:p>
        </w:tc>
      </w:tr>
      <w:tr w:rsidR="0072605F" w:rsidRPr="00EB6070" w14:paraId="62B159BA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66B437DD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behind</w:t>
            </w:r>
          </w:p>
        </w:tc>
        <w:tc>
          <w:tcPr>
            <w:tcW w:w="1603" w:type="dxa"/>
            <w:shd w:val="clear" w:color="auto" w:fill="auto"/>
          </w:tcPr>
          <w:p w14:paraId="2AD0197D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old</w:t>
            </w:r>
          </w:p>
        </w:tc>
        <w:tc>
          <w:tcPr>
            <w:tcW w:w="1672" w:type="dxa"/>
            <w:shd w:val="clear" w:color="auto" w:fill="auto"/>
          </w:tcPr>
          <w:p w14:paraId="0C6EA216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great</w:t>
            </w:r>
          </w:p>
        </w:tc>
        <w:tc>
          <w:tcPr>
            <w:tcW w:w="1777" w:type="dxa"/>
            <w:shd w:val="clear" w:color="auto" w:fill="auto"/>
          </w:tcPr>
          <w:p w14:paraId="0B4CD906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past</w:t>
            </w:r>
          </w:p>
        </w:tc>
        <w:tc>
          <w:tcPr>
            <w:tcW w:w="1766" w:type="dxa"/>
            <w:shd w:val="clear" w:color="auto" w:fill="auto"/>
          </w:tcPr>
          <w:p w14:paraId="1E2E630B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hour</w:t>
            </w:r>
          </w:p>
        </w:tc>
        <w:tc>
          <w:tcPr>
            <w:tcW w:w="1644" w:type="dxa"/>
            <w:shd w:val="clear" w:color="auto" w:fill="auto"/>
          </w:tcPr>
          <w:p w14:paraId="749A68BF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should</w:t>
            </w:r>
          </w:p>
        </w:tc>
      </w:tr>
      <w:tr w:rsidR="0072605F" w:rsidRPr="00EB6070" w14:paraId="63CACF7A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48CC159A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both</w:t>
            </w:r>
          </w:p>
        </w:tc>
        <w:tc>
          <w:tcPr>
            <w:tcW w:w="1603" w:type="dxa"/>
            <w:shd w:val="clear" w:color="auto" w:fill="auto"/>
          </w:tcPr>
          <w:p w14:paraId="58659766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even</w:t>
            </w:r>
          </w:p>
        </w:tc>
        <w:tc>
          <w:tcPr>
            <w:tcW w:w="1672" w:type="dxa"/>
            <w:shd w:val="clear" w:color="auto" w:fill="auto"/>
          </w:tcPr>
          <w:p w14:paraId="4C6E17D2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last</w:t>
            </w:r>
          </w:p>
        </w:tc>
        <w:tc>
          <w:tcPr>
            <w:tcW w:w="1777" w:type="dxa"/>
            <w:shd w:val="clear" w:color="auto" w:fill="auto"/>
          </w:tcPr>
          <w:p w14:paraId="36949F1E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bath</w:t>
            </w:r>
          </w:p>
        </w:tc>
        <w:tc>
          <w:tcPr>
            <w:tcW w:w="1766" w:type="dxa"/>
            <w:shd w:val="clear" w:color="auto" w:fill="auto"/>
          </w:tcPr>
          <w:p w14:paraId="7EA914D7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could</w:t>
            </w:r>
          </w:p>
        </w:tc>
        <w:tc>
          <w:tcPr>
            <w:tcW w:w="1644" w:type="dxa"/>
            <w:shd w:val="clear" w:color="auto" w:fill="auto"/>
          </w:tcPr>
          <w:p w14:paraId="37917F3B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busy</w:t>
            </w:r>
          </w:p>
        </w:tc>
      </w:tr>
      <w:tr w:rsidR="0072605F" w:rsidRPr="00EB6070" w14:paraId="3CCACD70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76865B60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everybody</w:t>
            </w:r>
          </w:p>
        </w:tc>
        <w:tc>
          <w:tcPr>
            <w:tcW w:w="1603" w:type="dxa"/>
            <w:shd w:val="clear" w:color="auto" w:fill="auto"/>
          </w:tcPr>
          <w:p w14:paraId="1B6C6CD6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fast</w:t>
            </w:r>
          </w:p>
        </w:tc>
        <w:tc>
          <w:tcPr>
            <w:tcW w:w="1672" w:type="dxa"/>
            <w:shd w:val="clear" w:color="auto" w:fill="auto"/>
          </w:tcPr>
          <w:p w14:paraId="29980411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path</w:t>
            </w:r>
          </w:p>
        </w:tc>
        <w:tc>
          <w:tcPr>
            <w:tcW w:w="1777" w:type="dxa"/>
            <w:shd w:val="clear" w:color="auto" w:fill="auto"/>
          </w:tcPr>
          <w:p w14:paraId="47E0CE1A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eye</w:t>
            </w:r>
          </w:p>
        </w:tc>
        <w:tc>
          <w:tcPr>
            <w:tcW w:w="1766" w:type="dxa"/>
            <w:shd w:val="clear" w:color="auto" w:fill="auto"/>
          </w:tcPr>
          <w:p w14:paraId="164F91B1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clothes</w:t>
            </w:r>
          </w:p>
        </w:tc>
        <w:tc>
          <w:tcPr>
            <w:tcW w:w="1644" w:type="dxa"/>
            <w:shd w:val="clear" w:color="auto" w:fill="auto"/>
          </w:tcPr>
          <w:p w14:paraId="0594E967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Mrs</w:t>
            </w:r>
          </w:p>
        </w:tc>
      </w:tr>
      <w:tr w:rsidR="0072605F" w:rsidRPr="00EB6070" w14:paraId="3C4A3A81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4B38244B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after</w:t>
            </w:r>
          </w:p>
        </w:tc>
        <w:tc>
          <w:tcPr>
            <w:tcW w:w="1603" w:type="dxa"/>
            <w:shd w:val="clear" w:color="auto" w:fill="auto"/>
          </w:tcPr>
          <w:p w14:paraId="43D52C95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plant</w:t>
            </w:r>
          </w:p>
        </w:tc>
        <w:tc>
          <w:tcPr>
            <w:tcW w:w="1672" w:type="dxa"/>
            <w:shd w:val="clear" w:color="auto" w:fill="auto"/>
          </w:tcPr>
          <w:p w14:paraId="641C3A13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sugar</w:t>
            </w:r>
          </w:p>
        </w:tc>
        <w:tc>
          <w:tcPr>
            <w:tcW w:w="1777" w:type="dxa"/>
            <w:shd w:val="clear" w:color="auto" w:fill="auto"/>
          </w:tcPr>
          <w:p w14:paraId="29ECE4F6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many</w:t>
            </w:r>
          </w:p>
        </w:tc>
        <w:tc>
          <w:tcPr>
            <w:tcW w:w="1766" w:type="dxa"/>
            <w:shd w:val="clear" w:color="auto" w:fill="auto"/>
          </w:tcPr>
          <w:p w14:paraId="00188717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Mr</w:t>
            </w:r>
          </w:p>
        </w:tc>
        <w:tc>
          <w:tcPr>
            <w:tcW w:w="1644" w:type="dxa"/>
            <w:shd w:val="clear" w:color="auto" w:fill="auto"/>
          </w:tcPr>
          <w:p w14:paraId="4803290A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mind</w:t>
            </w:r>
          </w:p>
        </w:tc>
      </w:tr>
      <w:tr w:rsidR="0072605F" w:rsidRPr="00EB6070" w14:paraId="49507385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06B32E20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pass</w:t>
            </w:r>
          </w:p>
        </w:tc>
        <w:tc>
          <w:tcPr>
            <w:tcW w:w="1603" w:type="dxa"/>
            <w:shd w:val="clear" w:color="auto" w:fill="auto"/>
          </w:tcPr>
          <w:p w14:paraId="22FD2B23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sure</w:t>
            </w:r>
          </w:p>
        </w:tc>
        <w:tc>
          <w:tcPr>
            <w:tcW w:w="1672" w:type="dxa"/>
            <w:shd w:val="clear" w:color="auto" w:fill="auto"/>
          </w:tcPr>
          <w:p w14:paraId="656CA951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any</w:t>
            </w:r>
          </w:p>
        </w:tc>
        <w:tc>
          <w:tcPr>
            <w:tcW w:w="1777" w:type="dxa"/>
            <w:shd w:val="clear" w:color="auto" w:fill="auto"/>
          </w:tcPr>
          <w:p w14:paraId="14A86CD5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money</w:t>
            </w:r>
          </w:p>
        </w:tc>
        <w:tc>
          <w:tcPr>
            <w:tcW w:w="1766" w:type="dxa"/>
            <w:shd w:val="clear" w:color="auto" w:fill="auto"/>
          </w:tcPr>
          <w:p w14:paraId="1C63EA24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kind</w:t>
            </w:r>
          </w:p>
        </w:tc>
        <w:tc>
          <w:tcPr>
            <w:tcW w:w="1644" w:type="dxa"/>
            <w:shd w:val="clear" w:color="auto" w:fill="auto"/>
          </w:tcPr>
          <w:p w14:paraId="401A3AD9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only</w:t>
            </w:r>
          </w:p>
        </w:tc>
      </w:tr>
      <w:tr w:rsidR="0072605F" w:rsidRPr="00EB6070" w14:paraId="36A22A98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2E6C833E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improve</w:t>
            </w:r>
          </w:p>
        </w:tc>
        <w:tc>
          <w:tcPr>
            <w:tcW w:w="1603" w:type="dxa"/>
            <w:shd w:val="clear" w:color="auto" w:fill="auto"/>
          </w:tcPr>
          <w:p w14:paraId="13F3B7C5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whole</w:t>
            </w:r>
          </w:p>
        </w:tc>
        <w:tc>
          <w:tcPr>
            <w:tcW w:w="1672" w:type="dxa"/>
            <w:shd w:val="clear" w:color="auto" w:fill="auto"/>
          </w:tcPr>
          <w:p w14:paraId="07DDB6AB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half</w:t>
            </w:r>
          </w:p>
        </w:tc>
        <w:tc>
          <w:tcPr>
            <w:tcW w:w="1777" w:type="dxa"/>
            <w:shd w:val="clear" w:color="auto" w:fill="auto"/>
          </w:tcPr>
          <w:p w14:paraId="5FB57724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find</w:t>
            </w:r>
          </w:p>
        </w:tc>
        <w:tc>
          <w:tcPr>
            <w:tcW w:w="1766" w:type="dxa"/>
            <w:shd w:val="clear" w:color="auto" w:fill="auto"/>
          </w:tcPr>
          <w:p w14:paraId="4FA882AF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most</w:t>
            </w:r>
          </w:p>
        </w:tc>
        <w:tc>
          <w:tcPr>
            <w:tcW w:w="1644" w:type="dxa"/>
            <w:shd w:val="clear" w:color="auto" w:fill="auto"/>
          </w:tcPr>
          <w:p w14:paraId="0EAA4EEA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every</w:t>
            </w:r>
          </w:p>
        </w:tc>
      </w:tr>
      <w:tr w:rsidR="0072605F" w:rsidRPr="00EB6070" w14:paraId="5C1FABD3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0648DCEB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who</w:t>
            </w:r>
          </w:p>
        </w:tc>
        <w:tc>
          <w:tcPr>
            <w:tcW w:w="1603" w:type="dxa"/>
            <w:shd w:val="clear" w:color="auto" w:fill="auto"/>
          </w:tcPr>
          <w:p w14:paraId="344FD2BA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again</w:t>
            </w:r>
          </w:p>
        </w:tc>
        <w:tc>
          <w:tcPr>
            <w:tcW w:w="1672" w:type="dxa"/>
            <w:shd w:val="clear" w:color="auto" w:fill="auto"/>
          </w:tcPr>
          <w:p w14:paraId="7553FB9D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because</w:t>
            </w:r>
          </w:p>
        </w:tc>
        <w:tc>
          <w:tcPr>
            <w:tcW w:w="1777" w:type="dxa"/>
            <w:shd w:val="clear" w:color="auto" w:fill="auto"/>
          </w:tcPr>
          <w:p w14:paraId="31E8B244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climb</w:t>
            </w:r>
          </w:p>
        </w:tc>
        <w:tc>
          <w:tcPr>
            <w:tcW w:w="1766" w:type="dxa"/>
            <w:shd w:val="clear" w:color="auto" w:fill="auto"/>
          </w:tcPr>
          <w:p w14:paraId="470BBAD6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told</w:t>
            </w:r>
          </w:p>
        </w:tc>
        <w:tc>
          <w:tcPr>
            <w:tcW w:w="1644" w:type="dxa"/>
            <w:shd w:val="clear" w:color="auto" w:fill="auto"/>
          </w:tcPr>
          <w:p w14:paraId="280B7F4E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beautiful</w:t>
            </w:r>
          </w:p>
        </w:tc>
      </w:tr>
      <w:tr w:rsidR="0072605F" w:rsidRPr="00EB6070" w14:paraId="21A68660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460FAB59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water</w:t>
            </w:r>
          </w:p>
        </w:tc>
        <w:tc>
          <w:tcPr>
            <w:tcW w:w="1603" w:type="dxa"/>
            <w:shd w:val="clear" w:color="auto" w:fill="auto"/>
          </w:tcPr>
          <w:p w14:paraId="622D4C2C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poor</w:t>
            </w:r>
          </w:p>
        </w:tc>
        <w:tc>
          <w:tcPr>
            <w:tcW w:w="1672" w:type="dxa"/>
            <w:shd w:val="clear" w:color="auto" w:fill="auto"/>
          </w:tcPr>
          <w:p w14:paraId="7ED021D3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wild</w:t>
            </w:r>
          </w:p>
        </w:tc>
        <w:tc>
          <w:tcPr>
            <w:tcW w:w="1777" w:type="dxa"/>
            <w:shd w:val="clear" w:color="auto" w:fill="auto"/>
          </w:tcPr>
          <w:p w14:paraId="11AEA6CC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hold</w:t>
            </w:r>
          </w:p>
        </w:tc>
        <w:tc>
          <w:tcPr>
            <w:tcW w:w="1766" w:type="dxa"/>
            <w:shd w:val="clear" w:color="auto" w:fill="auto"/>
          </w:tcPr>
          <w:p w14:paraId="74419F6C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pretty</w:t>
            </w:r>
          </w:p>
        </w:tc>
        <w:tc>
          <w:tcPr>
            <w:tcW w:w="1644" w:type="dxa"/>
            <w:shd w:val="clear" w:color="auto" w:fill="auto"/>
          </w:tcPr>
          <w:p w14:paraId="148DDEBC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would</w:t>
            </w:r>
          </w:p>
        </w:tc>
      </w:tr>
      <w:tr w:rsidR="0072605F" w:rsidRPr="00EB6070" w14:paraId="716467C6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0C7DCD92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floor</w:t>
            </w:r>
          </w:p>
        </w:tc>
        <w:tc>
          <w:tcPr>
            <w:tcW w:w="1603" w:type="dxa"/>
            <w:shd w:val="clear" w:color="auto" w:fill="auto"/>
          </w:tcPr>
          <w:p w14:paraId="51441276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children</w:t>
            </w:r>
          </w:p>
        </w:tc>
        <w:tc>
          <w:tcPr>
            <w:tcW w:w="1672" w:type="dxa"/>
            <w:shd w:val="clear" w:color="auto" w:fill="auto"/>
          </w:tcPr>
          <w:p w14:paraId="3B850A17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cold</w:t>
            </w:r>
          </w:p>
        </w:tc>
        <w:tc>
          <w:tcPr>
            <w:tcW w:w="1777" w:type="dxa"/>
            <w:shd w:val="clear" w:color="auto" w:fill="auto"/>
          </w:tcPr>
          <w:p w14:paraId="79E0EA4C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steak</w:t>
            </w:r>
          </w:p>
        </w:tc>
        <w:tc>
          <w:tcPr>
            <w:tcW w:w="1766" w:type="dxa"/>
            <w:shd w:val="clear" w:color="auto" w:fill="auto"/>
          </w:tcPr>
          <w:p w14:paraId="44894C90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class</w:t>
            </w:r>
          </w:p>
        </w:tc>
        <w:tc>
          <w:tcPr>
            <w:tcW w:w="1644" w:type="dxa"/>
            <w:shd w:val="clear" w:color="auto" w:fill="auto"/>
          </w:tcPr>
          <w:p w14:paraId="624AF9F7" w14:textId="77777777" w:rsidR="0072605F" w:rsidRPr="00341331" w:rsidRDefault="0072605F" w:rsidP="00153C43">
            <w:pPr>
              <w:rPr>
                <w:rFonts w:ascii="Comic Sans MS" w:hAnsi="Comic Sans MS" w:cs="Arial"/>
                <w:sz w:val="24"/>
              </w:rPr>
            </w:pPr>
            <w:r w:rsidRPr="00341331">
              <w:rPr>
                <w:rFonts w:ascii="Comic Sans MS" w:hAnsi="Comic Sans MS" w:cs="Arial"/>
                <w:sz w:val="24"/>
              </w:rPr>
              <w:t>people</w:t>
            </w:r>
          </w:p>
        </w:tc>
      </w:tr>
    </w:tbl>
    <w:p w14:paraId="33EDF81D" w14:textId="25CDAB11" w:rsidR="003250C4" w:rsidRDefault="00022D4B">
      <w:r>
        <w:t xml:space="preserve">Group 1 – </w:t>
      </w:r>
      <w:r w:rsidR="00FF4108">
        <w:t>the date</w:t>
      </w:r>
      <w:r w:rsidR="001D41AF">
        <w:t xml:space="preserve">s indicate the week beginning </w:t>
      </w:r>
      <w:r w:rsidR="00FF4108">
        <w:t>not the exact date of the test as it may</w:t>
      </w:r>
      <w:r w:rsidR="001D41AF">
        <w:t xml:space="preserve"> vary.</w:t>
      </w:r>
      <w:bookmarkStart w:id="0" w:name="_GoBack"/>
      <w:bookmarkEnd w:id="0"/>
    </w:p>
    <w:p w14:paraId="4B543AA4" w14:textId="77777777" w:rsidR="003250C4" w:rsidRPr="003250C4" w:rsidRDefault="003250C4" w:rsidP="003250C4"/>
    <w:p w14:paraId="795A71B4" w14:textId="77777777" w:rsidR="003250C4" w:rsidRPr="003250C4" w:rsidRDefault="003250C4" w:rsidP="003250C4"/>
    <w:p w14:paraId="1DC8F536" w14:textId="3357FA07" w:rsidR="003250C4" w:rsidRDefault="00022D4B" w:rsidP="003250C4">
      <w:r>
        <w:t xml:space="preserve">Group 2 </w:t>
      </w:r>
    </w:p>
    <w:tbl>
      <w:tblPr>
        <w:tblpPr w:leftFromText="180" w:rightFromText="180" w:vertAnchor="page" w:horzAnchor="margin" w:tblpXSpec="center" w:tblpY="9163"/>
        <w:tblW w:w="10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FF"/>
        <w:tblLook w:val="04A0" w:firstRow="1" w:lastRow="0" w:firstColumn="1" w:lastColumn="0" w:noHBand="0" w:noVBand="1"/>
      </w:tblPr>
      <w:tblGrid>
        <w:gridCol w:w="1625"/>
        <w:gridCol w:w="1603"/>
        <w:gridCol w:w="1672"/>
        <w:gridCol w:w="1777"/>
        <w:gridCol w:w="1766"/>
        <w:gridCol w:w="1644"/>
      </w:tblGrid>
      <w:tr w:rsidR="00153C43" w:rsidRPr="00153C43" w14:paraId="6D56A9DE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4173E4F8" w14:textId="77777777" w:rsidR="00153C43" w:rsidRPr="00153C43" w:rsidRDefault="00153C43" w:rsidP="00153C43">
            <w:pPr>
              <w:rPr>
                <w:u w:val="single"/>
              </w:rPr>
            </w:pPr>
            <w:r w:rsidRPr="00153C43">
              <w:rPr>
                <w:u w:val="single"/>
              </w:rPr>
              <w:t>Week One</w:t>
            </w:r>
          </w:p>
        </w:tc>
        <w:tc>
          <w:tcPr>
            <w:tcW w:w="1603" w:type="dxa"/>
            <w:shd w:val="clear" w:color="auto" w:fill="auto"/>
          </w:tcPr>
          <w:p w14:paraId="1623DB75" w14:textId="77777777" w:rsidR="00153C43" w:rsidRPr="00153C43" w:rsidRDefault="00153C43" w:rsidP="00153C43">
            <w:pPr>
              <w:rPr>
                <w:u w:val="single"/>
              </w:rPr>
            </w:pPr>
            <w:r w:rsidRPr="00153C43">
              <w:rPr>
                <w:u w:val="single"/>
              </w:rPr>
              <w:t>Week Two</w:t>
            </w:r>
          </w:p>
        </w:tc>
        <w:tc>
          <w:tcPr>
            <w:tcW w:w="1672" w:type="dxa"/>
            <w:shd w:val="clear" w:color="auto" w:fill="auto"/>
          </w:tcPr>
          <w:p w14:paraId="78A6D76A" w14:textId="77777777" w:rsidR="00153C43" w:rsidRPr="00153C43" w:rsidRDefault="00153C43" w:rsidP="00153C43">
            <w:pPr>
              <w:rPr>
                <w:u w:val="single"/>
              </w:rPr>
            </w:pPr>
            <w:r w:rsidRPr="00153C43">
              <w:rPr>
                <w:u w:val="single"/>
              </w:rPr>
              <w:t>Week Three</w:t>
            </w:r>
          </w:p>
        </w:tc>
        <w:tc>
          <w:tcPr>
            <w:tcW w:w="1777" w:type="dxa"/>
            <w:shd w:val="clear" w:color="auto" w:fill="auto"/>
          </w:tcPr>
          <w:p w14:paraId="33A2FB63" w14:textId="77777777" w:rsidR="00153C43" w:rsidRPr="00153C43" w:rsidRDefault="00153C43" w:rsidP="00153C43">
            <w:pPr>
              <w:rPr>
                <w:u w:val="single"/>
              </w:rPr>
            </w:pPr>
            <w:r w:rsidRPr="00153C43">
              <w:rPr>
                <w:u w:val="single"/>
              </w:rPr>
              <w:t>Week Four</w:t>
            </w:r>
          </w:p>
        </w:tc>
        <w:tc>
          <w:tcPr>
            <w:tcW w:w="1766" w:type="dxa"/>
            <w:shd w:val="clear" w:color="auto" w:fill="auto"/>
          </w:tcPr>
          <w:p w14:paraId="0E92E4CD" w14:textId="77777777" w:rsidR="00153C43" w:rsidRPr="00153C43" w:rsidRDefault="00153C43" w:rsidP="00153C43">
            <w:pPr>
              <w:rPr>
                <w:u w:val="single"/>
              </w:rPr>
            </w:pPr>
            <w:r w:rsidRPr="00153C43">
              <w:rPr>
                <w:u w:val="single"/>
              </w:rPr>
              <w:t>Week Five</w:t>
            </w:r>
          </w:p>
        </w:tc>
        <w:tc>
          <w:tcPr>
            <w:tcW w:w="1644" w:type="dxa"/>
            <w:shd w:val="clear" w:color="auto" w:fill="auto"/>
          </w:tcPr>
          <w:p w14:paraId="34604C2A" w14:textId="77777777" w:rsidR="00153C43" w:rsidRPr="00153C43" w:rsidRDefault="00153C43" w:rsidP="00153C43">
            <w:pPr>
              <w:rPr>
                <w:u w:val="single"/>
              </w:rPr>
            </w:pPr>
            <w:r w:rsidRPr="00153C43">
              <w:rPr>
                <w:u w:val="single"/>
              </w:rPr>
              <w:t>Week Six</w:t>
            </w:r>
          </w:p>
        </w:tc>
      </w:tr>
      <w:tr w:rsidR="00153C43" w:rsidRPr="00153C43" w14:paraId="4029554B" w14:textId="77777777" w:rsidTr="00153C43">
        <w:trPr>
          <w:trHeight w:val="194"/>
        </w:trPr>
        <w:tc>
          <w:tcPr>
            <w:tcW w:w="1625" w:type="dxa"/>
            <w:shd w:val="clear" w:color="auto" w:fill="auto"/>
          </w:tcPr>
          <w:p w14:paraId="30BF95D9" w14:textId="77777777" w:rsidR="00153C43" w:rsidRPr="00153C43" w:rsidRDefault="00153C43" w:rsidP="00153C43">
            <w:r w:rsidRPr="00153C43">
              <w:t>accident</w:t>
            </w:r>
          </w:p>
        </w:tc>
        <w:tc>
          <w:tcPr>
            <w:tcW w:w="1603" w:type="dxa"/>
            <w:shd w:val="clear" w:color="auto" w:fill="auto"/>
          </w:tcPr>
          <w:p w14:paraId="40E46466" w14:textId="77777777" w:rsidR="00153C43" w:rsidRPr="00153C43" w:rsidRDefault="00153C43" w:rsidP="00153C43">
            <w:r w:rsidRPr="00153C43">
              <w:t>accidentally</w:t>
            </w:r>
          </w:p>
        </w:tc>
        <w:tc>
          <w:tcPr>
            <w:tcW w:w="1672" w:type="dxa"/>
            <w:shd w:val="clear" w:color="auto" w:fill="auto"/>
          </w:tcPr>
          <w:p w14:paraId="14EC6A3C" w14:textId="77777777" w:rsidR="00153C43" w:rsidRPr="00153C43" w:rsidRDefault="00153C43" w:rsidP="00153C43">
            <w:r w:rsidRPr="00153C43">
              <w:t>actual</w:t>
            </w:r>
          </w:p>
        </w:tc>
        <w:tc>
          <w:tcPr>
            <w:tcW w:w="1777" w:type="dxa"/>
            <w:shd w:val="clear" w:color="auto" w:fill="auto"/>
          </w:tcPr>
          <w:p w14:paraId="4CB436B8" w14:textId="77777777" w:rsidR="00153C43" w:rsidRPr="00153C43" w:rsidRDefault="00153C43" w:rsidP="00153C43">
            <w:r w:rsidRPr="00153C43">
              <w:t>actually</w:t>
            </w:r>
          </w:p>
        </w:tc>
        <w:tc>
          <w:tcPr>
            <w:tcW w:w="1766" w:type="dxa"/>
            <w:shd w:val="clear" w:color="auto" w:fill="auto"/>
          </w:tcPr>
          <w:p w14:paraId="38A41027" w14:textId="77777777" w:rsidR="00153C43" w:rsidRPr="00153C43" w:rsidRDefault="00153C43" w:rsidP="00153C43">
            <w:r w:rsidRPr="00153C43">
              <w:t>address</w:t>
            </w:r>
          </w:p>
        </w:tc>
        <w:tc>
          <w:tcPr>
            <w:tcW w:w="1644" w:type="dxa"/>
            <w:shd w:val="clear" w:color="auto" w:fill="auto"/>
          </w:tcPr>
          <w:p w14:paraId="090C83CF" w14:textId="77777777" w:rsidR="00153C43" w:rsidRPr="00153C43" w:rsidRDefault="00153C43" w:rsidP="00153C43">
            <w:r w:rsidRPr="00153C43">
              <w:t>although</w:t>
            </w:r>
          </w:p>
        </w:tc>
      </w:tr>
      <w:tr w:rsidR="00153C43" w:rsidRPr="00153C43" w14:paraId="6601C2D4" w14:textId="77777777" w:rsidTr="00153C43">
        <w:trPr>
          <w:trHeight w:val="204"/>
        </w:trPr>
        <w:tc>
          <w:tcPr>
            <w:tcW w:w="1625" w:type="dxa"/>
            <w:shd w:val="clear" w:color="auto" w:fill="auto"/>
          </w:tcPr>
          <w:p w14:paraId="0CBA07D3" w14:textId="77777777" w:rsidR="00153C43" w:rsidRPr="00153C43" w:rsidRDefault="00153C43" w:rsidP="00153C43">
            <w:r w:rsidRPr="00153C43">
              <w:t>answer</w:t>
            </w:r>
          </w:p>
        </w:tc>
        <w:tc>
          <w:tcPr>
            <w:tcW w:w="1603" w:type="dxa"/>
            <w:shd w:val="clear" w:color="auto" w:fill="auto"/>
          </w:tcPr>
          <w:p w14:paraId="57CADA81" w14:textId="77777777" w:rsidR="00153C43" w:rsidRPr="00153C43" w:rsidRDefault="00153C43" w:rsidP="00153C43">
            <w:r w:rsidRPr="00153C43">
              <w:t>appear</w:t>
            </w:r>
          </w:p>
        </w:tc>
        <w:tc>
          <w:tcPr>
            <w:tcW w:w="1672" w:type="dxa"/>
            <w:shd w:val="clear" w:color="auto" w:fill="auto"/>
          </w:tcPr>
          <w:p w14:paraId="1C2D7130" w14:textId="77777777" w:rsidR="00153C43" w:rsidRPr="00153C43" w:rsidRDefault="00153C43" w:rsidP="00153C43">
            <w:r w:rsidRPr="00153C43">
              <w:t>arrive</w:t>
            </w:r>
          </w:p>
        </w:tc>
        <w:tc>
          <w:tcPr>
            <w:tcW w:w="1777" w:type="dxa"/>
            <w:shd w:val="clear" w:color="auto" w:fill="auto"/>
          </w:tcPr>
          <w:p w14:paraId="165C0E9D" w14:textId="77777777" w:rsidR="00153C43" w:rsidRPr="00153C43" w:rsidRDefault="00153C43" w:rsidP="00153C43">
            <w:r w:rsidRPr="00153C43">
              <w:t>believe</w:t>
            </w:r>
          </w:p>
        </w:tc>
        <w:tc>
          <w:tcPr>
            <w:tcW w:w="1766" w:type="dxa"/>
            <w:shd w:val="clear" w:color="auto" w:fill="auto"/>
          </w:tcPr>
          <w:p w14:paraId="64A95E25" w14:textId="77777777" w:rsidR="00153C43" w:rsidRPr="00153C43" w:rsidRDefault="00153C43" w:rsidP="00153C43">
            <w:r w:rsidRPr="00153C43">
              <w:t>bicycle</w:t>
            </w:r>
          </w:p>
        </w:tc>
        <w:tc>
          <w:tcPr>
            <w:tcW w:w="1644" w:type="dxa"/>
            <w:shd w:val="clear" w:color="auto" w:fill="auto"/>
          </w:tcPr>
          <w:p w14:paraId="508DABB9" w14:textId="77777777" w:rsidR="00153C43" w:rsidRPr="00153C43" w:rsidRDefault="00153C43" w:rsidP="00153C43">
            <w:r w:rsidRPr="00153C43">
              <w:t>breath</w:t>
            </w:r>
          </w:p>
        </w:tc>
      </w:tr>
      <w:tr w:rsidR="00153C43" w:rsidRPr="00153C43" w14:paraId="645DA288" w14:textId="77777777" w:rsidTr="00153C43">
        <w:trPr>
          <w:trHeight w:val="399"/>
        </w:trPr>
        <w:tc>
          <w:tcPr>
            <w:tcW w:w="1625" w:type="dxa"/>
            <w:shd w:val="clear" w:color="auto" w:fill="auto"/>
          </w:tcPr>
          <w:p w14:paraId="6C9C2B0F" w14:textId="77777777" w:rsidR="00153C43" w:rsidRPr="00153C43" w:rsidRDefault="00153C43" w:rsidP="00153C43">
            <w:r w:rsidRPr="00153C43">
              <w:t>breathe</w:t>
            </w:r>
          </w:p>
        </w:tc>
        <w:tc>
          <w:tcPr>
            <w:tcW w:w="1603" w:type="dxa"/>
            <w:shd w:val="clear" w:color="auto" w:fill="auto"/>
          </w:tcPr>
          <w:p w14:paraId="3E2CDBCE" w14:textId="77777777" w:rsidR="00153C43" w:rsidRPr="00153C43" w:rsidRDefault="00153C43" w:rsidP="00153C43">
            <w:r w:rsidRPr="00153C43">
              <w:t>build</w:t>
            </w:r>
          </w:p>
        </w:tc>
        <w:tc>
          <w:tcPr>
            <w:tcW w:w="1672" w:type="dxa"/>
            <w:shd w:val="clear" w:color="auto" w:fill="auto"/>
          </w:tcPr>
          <w:p w14:paraId="59F94354" w14:textId="77777777" w:rsidR="00153C43" w:rsidRPr="00153C43" w:rsidRDefault="00153C43" w:rsidP="00153C43">
            <w:r w:rsidRPr="00153C43">
              <w:t>busy</w:t>
            </w:r>
          </w:p>
        </w:tc>
        <w:tc>
          <w:tcPr>
            <w:tcW w:w="1777" w:type="dxa"/>
            <w:shd w:val="clear" w:color="auto" w:fill="auto"/>
          </w:tcPr>
          <w:p w14:paraId="4A98D105" w14:textId="77777777" w:rsidR="00153C43" w:rsidRPr="00153C43" w:rsidRDefault="00153C43" w:rsidP="00153C43">
            <w:r w:rsidRPr="00153C43">
              <w:t>business</w:t>
            </w:r>
          </w:p>
        </w:tc>
        <w:tc>
          <w:tcPr>
            <w:tcW w:w="1766" w:type="dxa"/>
            <w:shd w:val="clear" w:color="auto" w:fill="auto"/>
          </w:tcPr>
          <w:p w14:paraId="63978F0C" w14:textId="77777777" w:rsidR="00153C43" w:rsidRPr="00153C43" w:rsidRDefault="00153C43" w:rsidP="00153C43">
            <w:r w:rsidRPr="00153C43">
              <w:t>calendar</w:t>
            </w:r>
          </w:p>
        </w:tc>
        <w:tc>
          <w:tcPr>
            <w:tcW w:w="1644" w:type="dxa"/>
            <w:shd w:val="clear" w:color="auto" w:fill="auto"/>
          </w:tcPr>
          <w:p w14:paraId="48579E38" w14:textId="77777777" w:rsidR="00153C43" w:rsidRPr="00153C43" w:rsidRDefault="00153C43" w:rsidP="00153C43">
            <w:r w:rsidRPr="00153C43">
              <w:t>caught</w:t>
            </w:r>
          </w:p>
        </w:tc>
      </w:tr>
      <w:tr w:rsidR="00153C43" w:rsidRPr="00153C43" w14:paraId="2D112153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77313397" w14:textId="77777777" w:rsidR="00153C43" w:rsidRPr="00153C43" w:rsidRDefault="00153C43" w:rsidP="00153C43">
            <w:r w:rsidRPr="00153C43">
              <w:t>centre</w:t>
            </w:r>
          </w:p>
        </w:tc>
        <w:tc>
          <w:tcPr>
            <w:tcW w:w="1603" w:type="dxa"/>
            <w:shd w:val="clear" w:color="auto" w:fill="auto"/>
          </w:tcPr>
          <w:p w14:paraId="35950F2F" w14:textId="77777777" w:rsidR="00153C43" w:rsidRPr="00153C43" w:rsidRDefault="00153C43" w:rsidP="00153C43">
            <w:r w:rsidRPr="00153C43">
              <w:t>century</w:t>
            </w:r>
          </w:p>
        </w:tc>
        <w:tc>
          <w:tcPr>
            <w:tcW w:w="1672" w:type="dxa"/>
            <w:shd w:val="clear" w:color="auto" w:fill="auto"/>
          </w:tcPr>
          <w:p w14:paraId="32744422" w14:textId="77777777" w:rsidR="00153C43" w:rsidRPr="00153C43" w:rsidRDefault="00153C43" w:rsidP="00153C43">
            <w:r w:rsidRPr="00153C43">
              <w:t xml:space="preserve">certain </w:t>
            </w:r>
          </w:p>
        </w:tc>
        <w:tc>
          <w:tcPr>
            <w:tcW w:w="1777" w:type="dxa"/>
            <w:shd w:val="clear" w:color="auto" w:fill="auto"/>
          </w:tcPr>
          <w:p w14:paraId="31669FD3" w14:textId="77777777" w:rsidR="00153C43" w:rsidRPr="00153C43" w:rsidRDefault="00153C43" w:rsidP="00153C43">
            <w:r w:rsidRPr="00153C43">
              <w:t>circle</w:t>
            </w:r>
          </w:p>
        </w:tc>
        <w:tc>
          <w:tcPr>
            <w:tcW w:w="1766" w:type="dxa"/>
            <w:shd w:val="clear" w:color="auto" w:fill="auto"/>
          </w:tcPr>
          <w:p w14:paraId="490E2277" w14:textId="77777777" w:rsidR="00153C43" w:rsidRPr="00153C43" w:rsidRDefault="00153C43" w:rsidP="00153C43">
            <w:r w:rsidRPr="00153C43">
              <w:t>complete</w:t>
            </w:r>
          </w:p>
        </w:tc>
        <w:tc>
          <w:tcPr>
            <w:tcW w:w="1644" w:type="dxa"/>
            <w:shd w:val="clear" w:color="auto" w:fill="auto"/>
          </w:tcPr>
          <w:p w14:paraId="3E4D0DA4" w14:textId="77777777" w:rsidR="00153C43" w:rsidRPr="00153C43" w:rsidRDefault="00153C43" w:rsidP="00153C43">
            <w:r w:rsidRPr="00153C43">
              <w:t>consider</w:t>
            </w:r>
          </w:p>
        </w:tc>
      </w:tr>
      <w:tr w:rsidR="00153C43" w:rsidRPr="00153C43" w14:paraId="2DCFD44E" w14:textId="77777777" w:rsidTr="00153C43">
        <w:trPr>
          <w:trHeight w:val="194"/>
        </w:trPr>
        <w:tc>
          <w:tcPr>
            <w:tcW w:w="1625" w:type="dxa"/>
            <w:shd w:val="clear" w:color="auto" w:fill="auto"/>
          </w:tcPr>
          <w:p w14:paraId="05383157" w14:textId="77777777" w:rsidR="00153C43" w:rsidRPr="00153C43" w:rsidRDefault="00153C43" w:rsidP="00153C43">
            <w:r w:rsidRPr="00153C43">
              <w:t>continue</w:t>
            </w:r>
          </w:p>
        </w:tc>
        <w:tc>
          <w:tcPr>
            <w:tcW w:w="1603" w:type="dxa"/>
            <w:shd w:val="clear" w:color="auto" w:fill="auto"/>
          </w:tcPr>
          <w:p w14:paraId="57C99552" w14:textId="77777777" w:rsidR="00153C43" w:rsidRPr="00153C43" w:rsidRDefault="00153C43" w:rsidP="00153C43">
            <w:r w:rsidRPr="00153C43">
              <w:t>decide</w:t>
            </w:r>
          </w:p>
        </w:tc>
        <w:tc>
          <w:tcPr>
            <w:tcW w:w="1672" w:type="dxa"/>
            <w:shd w:val="clear" w:color="auto" w:fill="auto"/>
          </w:tcPr>
          <w:p w14:paraId="6B7245E6" w14:textId="77777777" w:rsidR="00153C43" w:rsidRPr="00153C43" w:rsidRDefault="00153C43" w:rsidP="00153C43">
            <w:r w:rsidRPr="00153C43">
              <w:t>describe</w:t>
            </w:r>
          </w:p>
        </w:tc>
        <w:tc>
          <w:tcPr>
            <w:tcW w:w="1777" w:type="dxa"/>
            <w:shd w:val="clear" w:color="auto" w:fill="auto"/>
          </w:tcPr>
          <w:p w14:paraId="19F083F7" w14:textId="77777777" w:rsidR="00153C43" w:rsidRPr="00153C43" w:rsidRDefault="00153C43" w:rsidP="00153C43">
            <w:r w:rsidRPr="00153C43">
              <w:t>different</w:t>
            </w:r>
          </w:p>
        </w:tc>
        <w:tc>
          <w:tcPr>
            <w:tcW w:w="1766" w:type="dxa"/>
            <w:shd w:val="clear" w:color="auto" w:fill="auto"/>
          </w:tcPr>
          <w:p w14:paraId="3B035480" w14:textId="77777777" w:rsidR="00153C43" w:rsidRPr="00153C43" w:rsidRDefault="00153C43" w:rsidP="00153C43">
            <w:r w:rsidRPr="00153C43">
              <w:t>difficult</w:t>
            </w:r>
          </w:p>
        </w:tc>
        <w:tc>
          <w:tcPr>
            <w:tcW w:w="1644" w:type="dxa"/>
            <w:shd w:val="clear" w:color="auto" w:fill="auto"/>
          </w:tcPr>
          <w:p w14:paraId="09CD8E11" w14:textId="77777777" w:rsidR="00153C43" w:rsidRPr="00153C43" w:rsidRDefault="00153C43" w:rsidP="00153C43">
            <w:r w:rsidRPr="00153C43">
              <w:t>disappear</w:t>
            </w:r>
          </w:p>
        </w:tc>
      </w:tr>
      <w:tr w:rsidR="00153C43" w:rsidRPr="00153C43" w14:paraId="0A511491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19107BAC" w14:textId="77777777" w:rsidR="00153C43" w:rsidRPr="00153C43" w:rsidRDefault="00153C43" w:rsidP="00153C43">
            <w:r w:rsidRPr="00153C43">
              <w:t>early</w:t>
            </w:r>
          </w:p>
        </w:tc>
        <w:tc>
          <w:tcPr>
            <w:tcW w:w="1603" w:type="dxa"/>
            <w:shd w:val="clear" w:color="auto" w:fill="auto"/>
          </w:tcPr>
          <w:p w14:paraId="286525F7" w14:textId="77777777" w:rsidR="00153C43" w:rsidRPr="00153C43" w:rsidRDefault="00153C43" w:rsidP="00153C43">
            <w:r w:rsidRPr="00153C43">
              <w:t>earth</w:t>
            </w:r>
          </w:p>
        </w:tc>
        <w:tc>
          <w:tcPr>
            <w:tcW w:w="1672" w:type="dxa"/>
            <w:shd w:val="clear" w:color="auto" w:fill="auto"/>
          </w:tcPr>
          <w:p w14:paraId="4B6E3C36" w14:textId="77777777" w:rsidR="00153C43" w:rsidRPr="00153C43" w:rsidRDefault="00153C43" w:rsidP="00153C43">
            <w:r w:rsidRPr="00153C43">
              <w:t>eight</w:t>
            </w:r>
          </w:p>
        </w:tc>
        <w:tc>
          <w:tcPr>
            <w:tcW w:w="1777" w:type="dxa"/>
            <w:shd w:val="clear" w:color="auto" w:fill="auto"/>
          </w:tcPr>
          <w:p w14:paraId="5F08C865" w14:textId="77777777" w:rsidR="00153C43" w:rsidRPr="00153C43" w:rsidRDefault="00153C43" w:rsidP="00153C43">
            <w:r w:rsidRPr="00153C43">
              <w:t>eighth</w:t>
            </w:r>
          </w:p>
        </w:tc>
        <w:tc>
          <w:tcPr>
            <w:tcW w:w="1766" w:type="dxa"/>
            <w:shd w:val="clear" w:color="auto" w:fill="auto"/>
          </w:tcPr>
          <w:p w14:paraId="6EFCB04B" w14:textId="77777777" w:rsidR="00153C43" w:rsidRPr="00153C43" w:rsidRDefault="00153C43" w:rsidP="00153C43">
            <w:r w:rsidRPr="00153C43">
              <w:t>enough</w:t>
            </w:r>
          </w:p>
        </w:tc>
        <w:tc>
          <w:tcPr>
            <w:tcW w:w="1644" w:type="dxa"/>
            <w:shd w:val="clear" w:color="auto" w:fill="auto"/>
          </w:tcPr>
          <w:p w14:paraId="6F0412C5" w14:textId="77777777" w:rsidR="00153C43" w:rsidRPr="00153C43" w:rsidRDefault="00153C43" w:rsidP="00153C43">
            <w:r w:rsidRPr="00153C43">
              <w:t>exercise</w:t>
            </w:r>
          </w:p>
        </w:tc>
      </w:tr>
      <w:tr w:rsidR="00153C43" w:rsidRPr="00153C43" w14:paraId="68408F00" w14:textId="77777777" w:rsidTr="00153C43">
        <w:trPr>
          <w:trHeight w:val="194"/>
        </w:trPr>
        <w:tc>
          <w:tcPr>
            <w:tcW w:w="1625" w:type="dxa"/>
            <w:shd w:val="clear" w:color="auto" w:fill="auto"/>
          </w:tcPr>
          <w:p w14:paraId="638EC209" w14:textId="77777777" w:rsidR="00153C43" w:rsidRPr="00153C43" w:rsidRDefault="00153C43" w:rsidP="00153C43">
            <w:r w:rsidRPr="00153C43">
              <w:t>experience</w:t>
            </w:r>
          </w:p>
        </w:tc>
        <w:tc>
          <w:tcPr>
            <w:tcW w:w="1603" w:type="dxa"/>
            <w:shd w:val="clear" w:color="auto" w:fill="auto"/>
          </w:tcPr>
          <w:p w14:paraId="76B6B86B" w14:textId="77777777" w:rsidR="00153C43" w:rsidRPr="00153C43" w:rsidRDefault="00153C43" w:rsidP="00153C43">
            <w:r w:rsidRPr="00153C43">
              <w:t>experiment</w:t>
            </w:r>
          </w:p>
        </w:tc>
        <w:tc>
          <w:tcPr>
            <w:tcW w:w="1672" w:type="dxa"/>
            <w:shd w:val="clear" w:color="auto" w:fill="auto"/>
          </w:tcPr>
          <w:p w14:paraId="5ACDE950" w14:textId="77777777" w:rsidR="00153C43" w:rsidRPr="00153C43" w:rsidRDefault="00153C43" w:rsidP="00153C43">
            <w:r w:rsidRPr="00153C43">
              <w:t>extreme</w:t>
            </w:r>
          </w:p>
        </w:tc>
        <w:tc>
          <w:tcPr>
            <w:tcW w:w="1777" w:type="dxa"/>
            <w:shd w:val="clear" w:color="auto" w:fill="auto"/>
          </w:tcPr>
          <w:p w14:paraId="287C996D" w14:textId="77777777" w:rsidR="00153C43" w:rsidRPr="00153C43" w:rsidRDefault="00153C43" w:rsidP="00153C43">
            <w:r w:rsidRPr="00153C43">
              <w:t>famous</w:t>
            </w:r>
          </w:p>
        </w:tc>
        <w:tc>
          <w:tcPr>
            <w:tcW w:w="1766" w:type="dxa"/>
            <w:shd w:val="clear" w:color="auto" w:fill="auto"/>
          </w:tcPr>
          <w:p w14:paraId="4F16ABA3" w14:textId="77777777" w:rsidR="00153C43" w:rsidRPr="00153C43" w:rsidRDefault="00153C43" w:rsidP="00153C43">
            <w:r w:rsidRPr="00153C43">
              <w:t>favourite</w:t>
            </w:r>
          </w:p>
        </w:tc>
        <w:tc>
          <w:tcPr>
            <w:tcW w:w="1644" w:type="dxa"/>
            <w:shd w:val="clear" w:color="auto" w:fill="auto"/>
          </w:tcPr>
          <w:p w14:paraId="33C3592B" w14:textId="77777777" w:rsidR="00153C43" w:rsidRPr="00153C43" w:rsidRDefault="00153C43" w:rsidP="00153C43">
            <w:r w:rsidRPr="00153C43">
              <w:t>February</w:t>
            </w:r>
          </w:p>
        </w:tc>
      </w:tr>
      <w:tr w:rsidR="00153C43" w:rsidRPr="00153C43" w14:paraId="287D5E01" w14:textId="77777777" w:rsidTr="00153C43">
        <w:trPr>
          <w:trHeight w:val="409"/>
        </w:trPr>
        <w:tc>
          <w:tcPr>
            <w:tcW w:w="1625" w:type="dxa"/>
            <w:shd w:val="clear" w:color="auto" w:fill="auto"/>
          </w:tcPr>
          <w:p w14:paraId="0FBADEAD" w14:textId="77777777" w:rsidR="00153C43" w:rsidRPr="00153C43" w:rsidRDefault="00153C43" w:rsidP="00153C43">
            <w:r w:rsidRPr="00153C43">
              <w:t>forward</w:t>
            </w:r>
          </w:p>
        </w:tc>
        <w:tc>
          <w:tcPr>
            <w:tcW w:w="1603" w:type="dxa"/>
            <w:shd w:val="clear" w:color="auto" w:fill="auto"/>
          </w:tcPr>
          <w:p w14:paraId="0EFD4700" w14:textId="77777777" w:rsidR="00153C43" w:rsidRPr="00153C43" w:rsidRDefault="00153C43" w:rsidP="00153C43">
            <w:r w:rsidRPr="00153C43">
              <w:t>forwards</w:t>
            </w:r>
          </w:p>
        </w:tc>
        <w:tc>
          <w:tcPr>
            <w:tcW w:w="1672" w:type="dxa"/>
            <w:shd w:val="clear" w:color="auto" w:fill="auto"/>
          </w:tcPr>
          <w:p w14:paraId="25998EAA" w14:textId="77777777" w:rsidR="00153C43" w:rsidRPr="00153C43" w:rsidRDefault="00153C43" w:rsidP="00153C43">
            <w:r w:rsidRPr="00153C43">
              <w:t>fruit</w:t>
            </w:r>
          </w:p>
        </w:tc>
        <w:tc>
          <w:tcPr>
            <w:tcW w:w="1777" w:type="dxa"/>
            <w:shd w:val="clear" w:color="auto" w:fill="auto"/>
          </w:tcPr>
          <w:p w14:paraId="0F02C410" w14:textId="77777777" w:rsidR="00153C43" w:rsidRPr="00153C43" w:rsidRDefault="00153C43" w:rsidP="00153C43">
            <w:r w:rsidRPr="00153C43">
              <w:t>grammar</w:t>
            </w:r>
          </w:p>
        </w:tc>
        <w:tc>
          <w:tcPr>
            <w:tcW w:w="1766" w:type="dxa"/>
            <w:shd w:val="clear" w:color="auto" w:fill="auto"/>
          </w:tcPr>
          <w:p w14:paraId="7828450B" w14:textId="77777777" w:rsidR="00153C43" w:rsidRPr="00153C43" w:rsidRDefault="00153C43" w:rsidP="00153C43">
            <w:r w:rsidRPr="00153C43">
              <w:t>group</w:t>
            </w:r>
          </w:p>
        </w:tc>
        <w:tc>
          <w:tcPr>
            <w:tcW w:w="1644" w:type="dxa"/>
            <w:shd w:val="clear" w:color="auto" w:fill="auto"/>
          </w:tcPr>
          <w:p w14:paraId="3BEDAFC8" w14:textId="77777777" w:rsidR="00153C43" w:rsidRPr="00153C43" w:rsidRDefault="00153C43" w:rsidP="00153C43">
            <w:r w:rsidRPr="00153C43">
              <w:t>guard</w:t>
            </w:r>
          </w:p>
        </w:tc>
      </w:tr>
      <w:tr w:rsidR="00153C43" w:rsidRPr="00153C43" w14:paraId="298CFCE2" w14:textId="77777777" w:rsidTr="00153C43">
        <w:trPr>
          <w:trHeight w:val="204"/>
        </w:trPr>
        <w:tc>
          <w:tcPr>
            <w:tcW w:w="1625" w:type="dxa"/>
            <w:shd w:val="clear" w:color="auto" w:fill="auto"/>
          </w:tcPr>
          <w:p w14:paraId="6C8C17BD" w14:textId="77777777" w:rsidR="00153C43" w:rsidRPr="00153C43" w:rsidRDefault="00153C43" w:rsidP="00153C43">
            <w:r w:rsidRPr="00153C43">
              <w:t>guide</w:t>
            </w:r>
          </w:p>
        </w:tc>
        <w:tc>
          <w:tcPr>
            <w:tcW w:w="1603" w:type="dxa"/>
            <w:shd w:val="clear" w:color="auto" w:fill="auto"/>
          </w:tcPr>
          <w:p w14:paraId="5577A385" w14:textId="77777777" w:rsidR="00153C43" w:rsidRPr="00153C43" w:rsidRDefault="00153C43" w:rsidP="00153C43">
            <w:r w:rsidRPr="00153C43">
              <w:t>heard</w:t>
            </w:r>
          </w:p>
        </w:tc>
        <w:tc>
          <w:tcPr>
            <w:tcW w:w="1672" w:type="dxa"/>
            <w:shd w:val="clear" w:color="auto" w:fill="auto"/>
          </w:tcPr>
          <w:p w14:paraId="69C91AE0" w14:textId="77777777" w:rsidR="00153C43" w:rsidRPr="00153C43" w:rsidRDefault="00153C43" w:rsidP="00153C43">
            <w:r w:rsidRPr="00153C43">
              <w:t>heart</w:t>
            </w:r>
          </w:p>
        </w:tc>
        <w:tc>
          <w:tcPr>
            <w:tcW w:w="1777" w:type="dxa"/>
            <w:shd w:val="clear" w:color="auto" w:fill="auto"/>
          </w:tcPr>
          <w:p w14:paraId="6319035A" w14:textId="77777777" w:rsidR="00153C43" w:rsidRPr="00153C43" w:rsidRDefault="00153C43" w:rsidP="00153C43">
            <w:r w:rsidRPr="00153C43">
              <w:t>height</w:t>
            </w:r>
          </w:p>
        </w:tc>
        <w:tc>
          <w:tcPr>
            <w:tcW w:w="1766" w:type="dxa"/>
            <w:shd w:val="clear" w:color="auto" w:fill="auto"/>
          </w:tcPr>
          <w:p w14:paraId="51A276D3" w14:textId="77777777" w:rsidR="00153C43" w:rsidRPr="00153C43" w:rsidRDefault="00153C43" w:rsidP="00153C43">
            <w:r w:rsidRPr="00153C43">
              <w:t>history</w:t>
            </w:r>
          </w:p>
        </w:tc>
        <w:tc>
          <w:tcPr>
            <w:tcW w:w="1644" w:type="dxa"/>
            <w:shd w:val="clear" w:color="auto" w:fill="auto"/>
          </w:tcPr>
          <w:p w14:paraId="60B56267" w14:textId="77777777" w:rsidR="00153C43" w:rsidRPr="00153C43" w:rsidRDefault="00153C43" w:rsidP="00153C43">
            <w:r w:rsidRPr="00153C43">
              <w:t>imagine</w:t>
            </w:r>
          </w:p>
        </w:tc>
      </w:tr>
      <w:tr w:rsidR="00153C43" w:rsidRPr="00153C43" w14:paraId="36913386" w14:textId="77777777" w:rsidTr="00153C43">
        <w:trPr>
          <w:trHeight w:val="399"/>
        </w:trPr>
        <w:tc>
          <w:tcPr>
            <w:tcW w:w="1625" w:type="dxa"/>
            <w:shd w:val="clear" w:color="auto" w:fill="auto"/>
          </w:tcPr>
          <w:p w14:paraId="20CE406C" w14:textId="77777777" w:rsidR="00153C43" w:rsidRPr="00153C43" w:rsidRDefault="00153C43" w:rsidP="00153C43">
            <w:r w:rsidRPr="00153C43">
              <w:t>increase</w:t>
            </w:r>
          </w:p>
        </w:tc>
        <w:tc>
          <w:tcPr>
            <w:tcW w:w="1603" w:type="dxa"/>
            <w:shd w:val="clear" w:color="auto" w:fill="auto"/>
          </w:tcPr>
          <w:p w14:paraId="238A2C4E" w14:textId="77777777" w:rsidR="00153C43" w:rsidRPr="00153C43" w:rsidRDefault="00153C43" w:rsidP="00153C43">
            <w:r w:rsidRPr="00153C43">
              <w:t>important</w:t>
            </w:r>
          </w:p>
        </w:tc>
        <w:tc>
          <w:tcPr>
            <w:tcW w:w="1672" w:type="dxa"/>
            <w:shd w:val="clear" w:color="auto" w:fill="auto"/>
          </w:tcPr>
          <w:p w14:paraId="06D2613D" w14:textId="77777777" w:rsidR="00153C43" w:rsidRPr="00153C43" w:rsidRDefault="00153C43" w:rsidP="00153C43">
            <w:r w:rsidRPr="00153C43">
              <w:t>interest</w:t>
            </w:r>
          </w:p>
        </w:tc>
        <w:tc>
          <w:tcPr>
            <w:tcW w:w="1777" w:type="dxa"/>
            <w:shd w:val="clear" w:color="auto" w:fill="auto"/>
          </w:tcPr>
          <w:p w14:paraId="4FE91DC7" w14:textId="77777777" w:rsidR="00153C43" w:rsidRPr="00153C43" w:rsidRDefault="00153C43" w:rsidP="00153C43">
            <w:r w:rsidRPr="00153C43">
              <w:t>island</w:t>
            </w:r>
          </w:p>
        </w:tc>
        <w:tc>
          <w:tcPr>
            <w:tcW w:w="1766" w:type="dxa"/>
            <w:shd w:val="clear" w:color="auto" w:fill="auto"/>
          </w:tcPr>
          <w:p w14:paraId="3D28331C" w14:textId="77777777" w:rsidR="00153C43" w:rsidRPr="00153C43" w:rsidRDefault="00153C43" w:rsidP="00153C43">
            <w:r w:rsidRPr="00153C43">
              <w:t>knowledge</w:t>
            </w:r>
          </w:p>
        </w:tc>
        <w:tc>
          <w:tcPr>
            <w:tcW w:w="1644" w:type="dxa"/>
            <w:shd w:val="clear" w:color="auto" w:fill="auto"/>
          </w:tcPr>
          <w:p w14:paraId="4A3D8E84" w14:textId="77777777" w:rsidR="00153C43" w:rsidRPr="00153C43" w:rsidRDefault="00153C43" w:rsidP="00153C43">
            <w:r w:rsidRPr="00153C43">
              <w:t>learn</w:t>
            </w:r>
          </w:p>
        </w:tc>
      </w:tr>
    </w:tbl>
    <w:p w14:paraId="7B725FC9" w14:textId="77777777" w:rsidR="00153C43" w:rsidRPr="003250C4" w:rsidRDefault="00153C43" w:rsidP="003250C4"/>
    <w:p w14:paraId="6DD1A67E" w14:textId="77777777" w:rsidR="003250C4" w:rsidRPr="003250C4" w:rsidRDefault="003250C4" w:rsidP="003250C4"/>
    <w:p w14:paraId="27D55EB6" w14:textId="71F0AB37" w:rsidR="000C3F7B" w:rsidRDefault="000C3F7B" w:rsidP="003250C4"/>
    <w:p w14:paraId="58240986" w14:textId="099FDEF4" w:rsidR="000C3F7B" w:rsidRDefault="000C3F7B" w:rsidP="003250C4">
      <w:r w:rsidRPr="000C3F7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AE43EFF" wp14:editId="442BF18C">
            <wp:simplePos x="0" y="0"/>
            <wp:positionH relativeFrom="column">
              <wp:posOffset>-190500</wp:posOffset>
            </wp:positionH>
            <wp:positionV relativeFrom="paragraph">
              <wp:posOffset>331470</wp:posOffset>
            </wp:positionV>
            <wp:extent cx="6210300" cy="27800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Group 3</w:t>
      </w:r>
    </w:p>
    <w:p w14:paraId="6394165C" w14:textId="46B810E2" w:rsidR="000C3F7B" w:rsidRDefault="000C3F7B" w:rsidP="003250C4"/>
    <w:p w14:paraId="58EEB12E" w14:textId="77777777" w:rsidR="000C3F7B" w:rsidRDefault="000C3F7B" w:rsidP="003250C4"/>
    <w:p w14:paraId="1EED0F02" w14:textId="2FE301DE" w:rsidR="003250C4" w:rsidRPr="003250C4" w:rsidRDefault="000C3F7B" w:rsidP="003250C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58E4E51" wp14:editId="283DA0C9">
            <wp:simplePos x="0" y="0"/>
            <wp:positionH relativeFrom="margin">
              <wp:posOffset>-455540</wp:posOffset>
            </wp:positionH>
            <wp:positionV relativeFrom="paragraph">
              <wp:posOffset>367421</wp:posOffset>
            </wp:positionV>
            <wp:extent cx="6571615" cy="274320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D4B">
        <w:t>G</w:t>
      </w:r>
      <w:r w:rsidR="00153C43">
        <w:t xml:space="preserve">roup </w:t>
      </w:r>
      <w:r>
        <w:t>4</w:t>
      </w:r>
    </w:p>
    <w:p w14:paraId="07659479" w14:textId="77777777" w:rsidR="003250C4" w:rsidRPr="003250C4" w:rsidRDefault="003250C4" w:rsidP="003250C4"/>
    <w:p w14:paraId="5EFDAA24" w14:textId="77777777" w:rsidR="003250C4" w:rsidRPr="003250C4" w:rsidRDefault="003250C4" w:rsidP="003250C4"/>
    <w:p w14:paraId="44750C28" w14:textId="77777777" w:rsidR="003250C4" w:rsidRPr="003250C4" w:rsidRDefault="003250C4" w:rsidP="003250C4"/>
    <w:p w14:paraId="596035A5" w14:textId="77777777" w:rsidR="003250C4" w:rsidRPr="003250C4" w:rsidRDefault="003250C4" w:rsidP="003250C4"/>
    <w:p w14:paraId="5AF6CFFC" w14:textId="5F066746" w:rsidR="003250C4" w:rsidRPr="003250C4" w:rsidRDefault="00153C43" w:rsidP="003250C4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A90C0C5" wp14:editId="17C5F0A2">
            <wp:simplePos x="0" y="0"/>
            <wp:positionH relativeFrom="margin">
              <wp:posOffset>-599440</wp:posOffset>
            </wp:positionH>
            <wp:positionV relativeFrom="paragraph">
              <wp:posOffset>398780</wp:posOffset>
            </wp:positionV>
            <wp:extent cx="7145655" cy="29165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65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Group </w:t>
      </w:r>
      <w:r w:rsidR="000C3F7B">
        <w:t>5</w:t>
      </w:r>
    </w:p>
    <w:p w14:paraId="4995D69B" w14:textId="77777777" w:rsidR="003250C4" w:rsidRPr="003250C4" w:rsidRDefault="003250C4" w:rsidP="003250C4"/>
    <w:p w14:paraId="1456CCE8" w14:textId="77777777" w:rsidR="003250C4" w:rsidRDefault="003250C4" w:rsidP="003250C4">
      <w:pPr>
        <w:tabs>
          <w:tab w:val="left" w:pos="6340"/>
        </w:tabs>
      </w:pPr>
      <w:r>
        <w:tab/>
      </w:r>
    </w:p>
    <w:p w14:paraId="60FF9687" w14:textId="77777777" w:rsidR="003250C4" w:rsidRPr="003250C4" w:rsidRDefault="003250C4" w:rsidP="003250C4">
      <w:pPr>
        <w:tabs>
          <w:tab w:val="left" w:pos="6340"/>
        </w:tabs>
      </w:pPr>
    </w:p>
    <w:p w14:paraId="483EA65D" w14:textId="77777777" w:rsidR="003250C4" w:rsidRPr="003250C4" w:rsidRDefault="003250C4" w:rsidP="003250C4"/>
    <w:p w14:paraId="26811827" w14:textId="77777777" w:rsidR="003250C4" w:rsidRPr="003250C4" w:rsidRDefault="003250C4" w:rsidP="003250C4"/>
    <w:p w14:paraId="418845E4" w14:textId="77777777" w:rsidR="003250C4" w:rsidRPr="003250C4" w:rsidRDefault="003250C4" w:rsidP="003250C4"/>
    <w:p w14:paraId="23EE1EBC" w14:textId="77777777" w:rsidR="003250C4" w:rsidRPr="003250C4" w:rsidRDefault="003250C4" w:rsidP="003250C4"/>
    <w:p w14:paraId="011DE326" w14:textId="77777777" w:rsidR="003250C4" w:rsidRPr="003250C4" w:rsidRDefault="003250C4" w:rsidP="003250C4"/>
    <w:p w14:paraId="729FDBE7" w14:textId="77777777" w:rsidR="003250C4" w:rsidRPr="003250C4" w:rsidRDefault="003250C4" w:rsidP="003250C4"/>
    <w:p w14:paraId="79C42879" w14:textId="77777777" w:rsidR="003250C4" w:rsidRPr="003250C4" w:rsidRDefault="003250C4" w:rsidP="003250C4"/>
    <w:p w14:paraId="7551A390" w14:textId="77777777" w:rsidR="003250C4" w:rsidRDefault="003250C4" w:rsidP="003250C4"/>
    <w:p w14:paraId="57FCC405" w14:textId="77777777" w:rsidR="003250C4" w:rsidRDefault="003250C4" w:rsidP="003250C4"/>
    <w:p w14:paraId="16F8E5A3" w14:textId="77777777" w:rsidR="00F4119B" w:rsidRPr="003250C4" w:rsidRDefault="00F4119B" w:rsidP="003250C4"/>
    <w:sectPr w:rsidR="00F4119B" w:rsidRPr="003250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96432" w14:textId="77777777" w:rsidR="000C3F7B" w:rsidRDefault="000C3F7B" w:rsidP="000C3F7B">
      <w:pPr>
        <w:spacing w:after="0" w:line="240" w:lineRule="auto"/>
      </w:pPr>
      <w:r>
        <w:separator/>
      </w:r>
    </w:p>
  </w:endnote>
  <w:endnote w:type="continuationSeparator" w:id="0">
    <w:p w14:paraId="08D01284" w14:textId="77777777" w:rsidR="000C3F7B" w:rsidRDefault="000C3F7B" w:rsidP="000C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54B4F" w14:textId="77777777" w:rsidR="000C3F7B" w:rsidRDefault="000C3F7B" w:rsidP="000C3F7B">
      <w:pPr>
        <w:spacing w:after="0" w:line="240" w:lineRule="auto"/>
      </w:pPr>
      <w:r>
        <w:separator/>
      </w:r>
    </w:p>
  </w:footnote>
  <w:footnote w:type="continuationSeparator" w:id="0">
    <w:p w14:paraId="4BC87FCD" w14:textId="77777777" w:rsidR="000C3F7B" w:rsidRDefault="000C3F7B" w:rsidP="000C3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0C4"/>
    <w:rsid w:val="00022D4B"/>
    <w:rsid w:val="000C3F7B"/>
    <w:rsid w:val="00153C43"/>
    <w:rsid w:val="001D41AF"/>
    <w:rsid w:val="003250C4"/>
    <w:rsid w:val="00341331"/>
    <w:rsid w:val="0072605F"/>
    <w:rsid w:val="009C5D78"/>
    <w:rsid w:val="00BD5868"/>
    <w:rsid w:val="00C976E4"/>
    <w:rsid w:val="00F4119B"/>
    <w:rsid w:val="00FF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FCF15"/>
  <w15:chartTrackingRefBased/>
  <w15:docId w15:val="{22F8D2F2-85B6-4DDB-A992-6956504C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33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C3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F7B"/>
  </w:style>
  <w:style w:type="paragraph" w:styleId="Footer">
    <w:name w:val="footer"/>
    <w:basedOn w:val="Normal"/>
    <w:link w:val="FooterChar"/>
    <w:uiPriority w:val="99"/>
    <w:unhideWhenUsed/>
    <w:rsid w:val="000C3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4092E0F5</Template>
  <TotalTime>78</TotalTime>
  <Pages>3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TSSMAT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Hylton</dc:creator>
  <cp:keywords/>
  <dc:description/>
  <cp:lastModifiedBy>Anna Hylton</cp:lastModifiedBy>
  <cp:revision>10</cp:revision>
  <cp:lastPrinted>2019-12-20T14:29:00Z</cp:lastPrinted>
  <dcterms:created xsi:type="dcterms:W3CDTF">2019-12-20T12:07:00Z</dcterms:created>
  <dcterms:modified xsi:type="dcterms:W3CDTF">2020-01-17T15:32:00Z</dcterms:modified>
</cp:coreProperties>
</file>